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49832B4">
      <w:pPr>
        <w:pStyle w:val="2"/>
        <w:spacing w:line="576" w:lineRule="exact"/>
        <w:ind w:firstLine="0" w:firstLineChars="0"/>
        <w:jc w:val="left"/>
        <w:rPr>
          <w:rFonts w:eastAsia="黑体" w:cs="Times New Roman"/>
          <w:color w:val="000000"/>
          <w:szCs w:val="32"/>
        </w:rPr>
      </w:pPr>
      <w:bookmarkStart w:id="1" w:name="_GoBack"/>
      <w:bookmarkEnd w:id="1"/>
      <w:r>
        <w:rPr>
          <w:rFonts w:eastAsia="黑体" w:cs="Times New Roman"/>
          <w:color w:val="000000"/>
          <w:szCs w:val="32"/>
        </w:rPr>
        <w:t>附件</w:t>
      </w:r>
      <w:r>
        <w:rPr>
          <w:rFonts w:hint="eastAsia" w:eastAsia="黑体" w:cs="Times New Roman"/>
          <w:color w:val="000000"/>
          <w:szCs w:val="32"/>
        </w:rPr>
        <w:t>：2</w:t>
      </w:r>
    </w:p>
    <w:p w14:paraId="3DDE0C24">
      <w:pPr>
        <w:spacing w:line="576" w:lineRule="exact"/>
        <w:jc w:val="center"/>
        <w:rPr>
          <w:rFonts w:eastAsia="方正小标宋_GBK" w:cs="Times New Roman"/>
          <w:sz w:val="44"/>
          <w:szCs w:val="44"/>
        </w:rPr>
      </w:pPr>
      <w:bookmarkStart w:id="0" w:name="_Hlk235542193"/>
      <w:r>
        <w:rPr>
          <w:rFonts w:eastAsia="方正小标宋_GBK" w:cs="Times New Roman"/>
          <w:sz w:val="44"/>
          <w:szCs w:val="44"/>
        </w:rPr>
        <w:t>供应商报价单</w:t>
      </w:r>
    </w:p>
    <w:bookmarkEnd w:id="0"/>
    <w:p w14:paraId="0A849860">
      <w:pPr>
        <w:pStyle w:val="2"/>
        <w:ind w:firstLine="632"/>
      </w:pPr>
    </w:p>
    <w:p w14:paraId="1BD63F71">
      <w:pPr>
        <w:pStyle w:val="2"/>
        <w:ind w:firstLine="632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根据发改价格【2015】299号、《四川省物价局、四川省财政厅关于调整&lt;四川省产品质量监督检验收费标准(建筑材料检测部分)&gt;的通知》（川价费（2004）28号）、川发改价格（2012）369号各项收费标准计算出检测费下浮</w:t>
      </w:r>
      <w:r>
        <w:rPr>
          <w:rFonts w:hint="eastAsia" w:cs="Times New Roman"/>
          <w:szCs w:val="32"/>
          <w:u w:val="single"/>
        </w:rPr>
        <w:t xml:space="preserve">        </w:t>
      </w:r>
      <w:r>
        <w:rPr>
          <w:rFonts w:hint="eastAsia" w:cs="Times New Roman"/>
          <w:szCs w:val="32"/>
        </w:rPr>
        <w:t>。</w:t>
      </w:r>
    </w:p>
    <w:p w14:paraId="054C9E1B">
      <w:pPr>
        <w:pStyle w:val="2"/>
        <w:ind w:firstLine="632"/>
      </w:pPr>
    </w:p>
    <w:p w14:paraId="675A334B">
      <w:pPr>
        <w:pStyle w:val="2"/>
        <w:ind w:firstLine="632"/>
      </w:pPr>
    </w:p>
    <w:p w14:paraId="0A6EBB03">
      <w:pPr>
        <w:pStyle w:val="2"/>
        <w:ind w:firstLine="632"/>
        <w:rPr>
          <w:rFonts w:cs="Times New Roman"/>
        </w:rPr>
      </w:pPr>
    </w:p>
    <w:p w14:paraId="550911BE">
      <w:pPr>
        <w:pStyle w:val="2"/>
        <w:ind w:firstLine="0" w:firstLineChars="0"/>
        <w:rPr>
          <w:rFonts w:cs="Times New Roman"/>
          <w:szCs w:val="32"/>
        </w:rPr>
      </w:pPr>
      <w:r>
        <w:rPr>
          <w:rFonts w:cs="Times New Roman"/>
          <w:szCs w:val="32"/>
        </w:rPr>
        <w:t>报价单位（签字和盖章）：</w:t>
      </w:r>
      <w:r>
        <w:rPr>
          <w:rFonts w:cs="Times New Roman"/>
          <w:szCs w:val="32"/>
          <w:u w:val="single"/>
        </w:rPr>
        <w:t xml:space="preserve">                                  </w:t>
      </w:r>
      <w:r>
        <w:rPr>
          <w:rFonts w:cs="Times New Roman"/>
          <w:szCs w:val="32"/>
        </w:rPr>
        <w:t xml:space="preserve">            </w:t>
      </w:r>
    </w:p>
    <w:p w14:paraId="57FA93F1">
      <w:pPr>
        <w:pStyle w:val="2"/>
        <w:ind w:firstLine="632"/>
        <w:rPr>
          <w:rFonts w:cs="Times New Roman"/>
        </w:rPr>
      </w:pPr>
    </w:p>
    <w:p w14:paraId="430A704C">
      <w:pPr>
        <w:pStyle w:val="2"/>
        <w:ind w:firstLine="632"/>
        <w:jc w:val="right"/>
        <w:rPr>
          <w:rFonts w:cs="Times New Roman"/>
          <w:szCs w:val="32"/>
        </w:rPr>
      </w:pPr>
      <w:r>
        <w:rPr>
          <w:rFonts w:cs="Times New Roman"/>
          <w:szCs w:val="32"/>
        </w:rPr>
        <w:t xml:space="preserve">       年     月     日    </w:t>
      </w:r>
      <w:r>
        <w:rPr>
          <w:rFonts w:cs="Times New Roman"/>
          <w:szCs w:val="32"/>
        </w:rPr>
        <w:br w:type="page"/>
      </w:r>
    </w:p>
    <w:p w14:paraId="0282F518">
      <w:pPr>
        <w:pStyle w:val="2"/>
        <w:spacing w:line="576" w:lineRule="exact"/>
        <w:ind w:firstLine="0" w:firstLineChars="0"/>
        <w:jc w:val="left"/>
        <w:rPr>
          <w:rFonts w:eastAsia="黑体" w:cs="Times New Roman"/>
          <w:color w:val="000000"/>
          <w:szCs w:val="32"/>
        </w:rPr>
      </w:pPr>
      <w:r>
        <w:rPr>
          <w:rFonts w:eastAsia="黑体" w:cs="Times New Roman"/>
          <w:color w:val="000000"/>
          <w:szCs w:val="32"/>
        </w:rPr>
        <w:t>附件</w:t>
      </w:r>
      <w:r>
        <w:rPr>
          <w:rFonts w:hint="eastAsia" w:eastAsia="黑体" w:cs="Times New Roman"/>
          <w:color w:val="000000"/>
          <w:szCs w:val="32"/>
        </w:rPr>
        <w:t>：3</w:t>
      </w:r>
    </w:p>
    <w:p w14:paraId="75015941">
      <w:pPr>
        <w:spacing w:line="576" w:lineRule="exact"/>
        <w:jc w:val="center"/>
        <w:rPr>
          <w:rFonts w:eastAsia="方正小标宋_GBK" w:cs="Times New Roman"/>
        </w:rPr>
      </w:pPr>
      <w:r>
        <w:rPr>
          <w:rFonts w:eastAsia="方正小标宋_GBK" w:cs="Times New Roman"/>
          <w:sz w:val="44"/>
          <w:szCs w:val="44"/>
        </w:rPr>
        <w:t>营业执照及法人身份证复</w:t>
      </w:r>
      <w:r>
        <w:rPr>
          <w:rFonts w:hint="eastAsia" w:eastAsia="方正小标宋_GBK" w:cs="Times New Roman"/>
          <w:sz w:val="44"/>
          <w:szCs w:val="44"/>
        </w:rPr>
        <w:t>印件</w:t>
      </w:r>
    </w:p>
    <w:p w14:paraId="0103A734">
      <w:pPr>
        <w:pStyle w:val="2"/>
        <w:ind w:firstLine="0" w:firstLineChars="0"/>
        <w:jc w:val="center"/>
        <w:rPr>
          <w:rFonts w:ascii="宋体" w:hAnsi="宋体"/>
          <w:bCs/>
          <w:color w:val="000000"/>
          <w:sz w:val="24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42E741-58D5-4FC7-BCBE-0C38AEA8B5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AFFCD38-6DB5-439C-A637-DC45798E80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2D61398-936A-4C1B-9D12-05BE88D86E1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pStyle w:val="5"/>
      <w:framePr w:wrap="around" w:vAnchor="text" w:hAnchor="margin" w:xAlign="outside" w:y="1"/>
      <w:rPr>
        <w:rStyle w:val="12"/>
        <w:rFonts w:cs="Times New Roman"/>
        <w:sz w:val="28"/>
      </w:rPr>
    </w:pPr>
    <w:r>
      <w:rPr>
        <w:rStyle w:val="12"/>
        <w:rFonts w:hint="eastAsia" w:ascii="仿宋_GB2312" w:cs="Times New Roman"/>
        <w:color w:val="FFFFFF"/>
        <w:sz w:val="28"/>
      </w:rPr>
      <w:t>—</w:t>
    </w:r>
    <w:r>
      <w:rPr>
        <w:rStyle w:val="12"/>
        <w:rFonts w:hint="eastAsia" w:ascii="仿宋_GB2312" w:cs="Times New Roman"/>
        <w:sz w:val="28"/>
      </w:rPr>
      <w:t xml:space="preserve">— </w:t>
    </w:r>
    <w:r>
      <w:rPr>
        <w:rStyle w:val="12"/>
        <w:rFonts w:cs="Times New Roman"/>
        <w:sz w:val="28"/>
      </w:rPr>
      <w:fldChar w:fldCharType="begin"/>
    </w:r>
    <w:r>
      <w:rPr>
        <w:rStyle w:val="12"/>
        <w:rFonts w:cs="Times New Roman"/>
        <w:sz w:val="28"/>
      </w:rPr>
      <w:instrText xml:space="preserve">PAGE  </w:instrText>
    </w:r>
    <w:r>
      <w:rPr>
        <w:rStyle w:val="12"/>
        <w:rFonts w:cs="Times New Roman"/>
        <w:sz w:val="28"/>
      </w:rPr>
      <w:fldChar w:fldCharType="separate"/>
    </w:r>
    <w:r>
      <w:rPr>
        <w:rStyle w:val="12"/>
        <w:rFonts w:cs="Times New Roman"/>
        <w:sz w:val="28"/>
      </w:rPr>
      <w:t>2</w:t>
    </w:r>
    <w:r>
      <w:rPr>
        <w:rStyle w:val="12"/>
        <w:rFonts w:cs="Times New Roman"/>
        <w:sz w:val="28"/>
      </w:rPr>
      <w:fldChar w:fldCharType="end"/>
    </w:r>
    <w:r>
      <w:rPr>
        <w:rStyle w:val="12"/>
        <w:rFonts w:hint="eastAsia" w:cs="Times New Roman"/>
        <w:sz w:val="28"/>
      </w:rPr>
      <w:t xml:space="preserve"> </w:t>
    </w:r>
    <w:r>
      <w:rPr>
        <w:rStyle w:val="12"/>
        <w:rFonts w:hint="eastAsia" w:ascii="仿宋_GB2312" w:cs="Times New Roman"/>
        <w:sz w:val="28"/>
      </w:rPr>
      <w:t>—</w:t>
    </w:r>
    <w:r>
      <w:rPr>
        <w:rStyle w:val="12"/>
        <w:rFonts w:hint="eastAsia" w:ascii="仿宋_GB2312" w:cs="Times New Roman"/>
        <w:color w:val="FFFFFF"/>
        <w:sz w:val="28"/>
      </w:rPr>
      <w:t>—</w:t>
    </w:r>
  </w:p>
  <w:p w14:paraId="6798F852">
    <w:pPr>
      <w:pStyle w:val="5"/>
      <w:ind w:right="360" w:firstLine="360"/>
      <w:rPr>
        <w:rFonts w:cs="Times New Roman"/>
        <w:sz w:val="28"/>
      </w:rPr>
    </w:pPr>
  </w:p>
  <w:p w14:paraId="24DA3B6F"/>
  <w:p w14:paraId="252C04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790C627F">
    <w:pPr>
      <w:pStyle w:val="5"/>
      <w:ind w:right="360" w:firstLine="360"/>
    </w:pPr>
  </w:p>
  <w:p w14:paraId="6DDBE738"/>
  <w:p w14:paraId="1A0FA23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1MzU5NDhlYzFlMTdlOTNiMzBmNGQzZGRjODU0MzgifQ=="/>
  </w:docVars>
  <w:rsids>
    <w:rsidRoot w:val="00173CEB"/>
    <w:rsid w:val="00007ED5"/>
    <w:rsid w:val="00011CC9"/>
    <w:rsid w:val="00015B8F"/>
    <w:rsid w:val="00017509"/>
    <w:rsid w:val="0002144A"/>
    <w:rsid w:val="00024EC7"/>
    <w:rsid w:val="00025479"/>
    <w:rsid w:val="00026711"/>
    <w:rsid w:val="00030C9C"/>
    <w:rsid w:val="00033861"/>
    <w:rsid w:val="00097FBA"/>
    <w:rsid w:val="000A006B"/>
    <w:rsid w:val="000A6DCE"/>
    <w:rsid w:val="000C4155"/>
    <w:rsid w:val="000D3202"/>
    <w:rsid w:val="000E28E5"/>
    <w:rsid w:val="000F5933"/>
    <w:rsid w:val="000F5A38"/>
    <w:rsid w:val="00100F90"/>
    <w:rsid w:val="001102FE"/>
    <w:rsid w:val="00156342"/>
    <w:rsid w:val="00166076"/>
    <w:rsid w:val="00173CEB"/>
    <w:rsid w:val="00173F7D"/>
    <w:rsid w:val="001747EB"/>
    <w:rsid w:val="001769DC"/>
    <w:rsid w:val="001A5927"/>
    <w:rsid w:val="001F0C9B"/>
    <w:rsid w:val="001F3F5E"/>
    <w:rsid w:val="001F7609"/>
    <w:rsid w:val="00233E1F"/>
    <w:rsid w:val="00241C07"/>
    <w:rsid w:val="002516FE"/>
    <w:rsid w:val="00265756"/>
    <w:rsid w:val="002708F6"/>
    <w:rsid w:val="00274EA3"/>
    <w:rsid w:val="00275752"/>
    <w:rsid w:val="0028160D"/>
    <w:rsid w:val="00284BC2"/>
    <w:rsid w:val="002B1192"/>
    <w:rsid w:val="002B6A70"/>
    <w:rsid w:val="002C2C2E"/>
    <w:rsid w:val="002C6F6B"/>
    <w:rsid w:val="002D34C9"/>
    <w:rsid w:val="002E5B58"/>
    <w:rsid w:val="003141DA"/>
    <w:rsid w:val="00316321"/>
    <w:rsid w:val="00337A7D"/>
    <w:rsid w:val="0037391B"/>
    <w:rsid w:val="00387121"/>
    <w:rsid w:val="003909AC"/>
    <w:rsid w:val="003C1CAE"/>
    <w:rsid w:val="003C4D68"/>
    <w:rsid w:val="004357A9"/>
    <w:rsid w:val="0044288A"/>
    <w:rsid w:val="00445C5A"/>
    <w:rsid w:val="00493AB5"/>
    <w:rsid w:val="004B2775"/>
    <w:rsid w:val="004B2B98"/>
    <w:rsid w:val="004B5FDD"/>
    <w:rsid w:val="004C416B"/>
    <w:rsid w:val="004C623F"/>
    <w:rsid w:val="004F0BCD"/>
    <w:rsid w:val="005173FC"/>
    <w:rsid w:val="00523BC3"/>
    <w:rsid w:val="00532266"/>
    <w:rsid w:val="005428CC"/>
    <w:rsid w:val="00562295"/>
    <w:rsid w:val="005706D4"/>
    <w:rsid w:val="00595B62"/>
    <w:rsid w:val="005A3163"/>
    <w:rsid w:val="005B3559"/>
    <w:rsid w:val="005D7C0C"/>
    <w:rsid w:val="005F0B37"/>
    <w:rsid w:val="005F2ABC"/>
    <w:rsid w:val="005F6767"/>
    <w:rsid w:val="00612616"/>
    <w:rsid w:val="00626864"/>
    <w:rsid w:val="00631324"/>
    <w:rsid w:val="00655AFC"/>
    <w:rsid w:val="00656F89"/>
    <w:rsid w:val="00663A85"/>
    <w:rsid w:val="00693A33"/>
    <w:rsid w:val="00696628"/>
    <w:rsid w:val="006A0203"/>
    <w:rsid w:val="006A0D10"/>
    <w:rsid w:val="006A36B9"/>
    <w:rsid w:val="006A74BE"/>
    <w:rsid w:val="006B1A10"/>
    <w:rsid w:val="006B4AFF"/>
    <w:rsid w:val="006C52AB"/>
    <w:rsid w:val="006C756A"/>
    <w:rsid w:val="006E3D02"/>
    <w:rsid w:val="006E4074"/>
    <w:rsid w:val="006F4074"/>
    <w:rsid w:val="006F40B6"/>
    <w:rsid w:val="0070344C"/>
    <w:rsid w:val="007120E8"/>
    <w:rsid w:val="0072012D"/>
    <w:rsid w:val="00722E4E"/>
    <w:rsid w:val="00755AA5"/>
    <w:rsid w:val="00773146"/>
    <w:rsid w:val="00774D68"/>
    <w:rsid w:val="00782A80"/>
    <w:rsid w:val="00790901"/>
    <w:rsid w:val="007A7D6D"/>
    <w:rsid w:val="007C246E"/>
    <w:rsid w:val="007D2439"/>
    <w:rsid w:val="007E0F5A"/>
    <w:rsid w:val="007F7FD1"/>
    <w:rsid w:val="00800779"/>
    <w:rsid w:val="00806E0B"/>
    <w:rsid w:val="0081670D"/>
    <w:rsid w:val="00817B65"/>
    <w:rsid w:val="00826288"/>
    <w:rsid w:val="0083168A"/>
    <w:rsid w:val="00833B8C"/>
    <w:rsid w:val="00860C75"/>
    <w:rsid w:val="008775C5"/>
    <w:rsid w:val="008811F4"/>
    <w:rsid w:val="008A244D"/>
    <w:rsid w:val="008D179C"/>
    <w:rsid w:val="008D2943"/>
    <w:rsid w:val="008D307D"/>
    <w:rsid w:val="008D3173"/>
    <w:rsid w:val="008D6A5A"/>
    <w:rsid w:val="008E171D"/>
    <w:rsid w:val="008E17A6"/>
    <w:rsid w:val="008E5543"/>
    <w:rsid w:val="008E7F1D"/>
    <w:rsid w:val="008F047A"/>
    <w:rsid w:val="008F3112"/>
    <w:rsid w:val="009106BE"/>
    <w:rsid w:val="00915034"/>
    <w:rsid w:val="00921A6B"/>
    <w:rsid w:val="00932EDF"/>
    <w:rsid w:val="00955C88"/>
    <w:rsid w:val="00971010"/>
    <w:rsid w:val="00982014"/>
    <w:rsid w:val="00984387"/>
    <w:rsid w:val="00987B9E"/>
    <w:rsid w:val="00996769"/>
    <w:rsid w:val="009A7E1E"/>
    <w:rsid w:val="009B4992"/>
    <w:rsid w:val="009B625B"/>
    <w:rsid w:val="009B7CB7"/>
    <w:rsid w:val="009C1BE3"/>
    <w:rsid w:val="009C5F75"/>
    <w:rsid w:val="009E61B0"/>
    <w:rsid w:val="009F0237"/>
    <w:rsid w:val="009F1147"/>
    <w:rsid w:val="009F1775"/>
    <w:rsid w:val="009F22E9"/>
    <w:rsid w:val="00A00ED8"/>
    <w:rsid w:val="00A13ADF"/>
    <w:rsid w:val="00A26C9B"/>
    <w:rsid w:val="00A4042F"/>
    <w:rsid w:val="00A45284"/>
    <w:rsid w:val="00A52DE5"/>
    <w:rsid w:val="00A55FA3"/>
    <w:rsid w:val="00A75DA2"/>
    <w:rsid w:val="00A776F7"/>
    <w:rsid w:val="00A95BFF"/>
    <w:rsid w:val="00A964B8"/>
    <w:rsid w:val="00AA2A20"/>
    <w:rsid w:val="00AC175C"/>
    <w:rsid w:val="00AD64DB"/>
    <w:rsid w:val="00AE1944"/>
    <w:rsid w:val="00AE6FAC"/>
    <w:rsid w:val="00AF0A4B"/>
    <w:rsid w:val="00AF5D54"/>
    <w:rsid w:val="00B243DD"/>
    <w:rsid w:val="00B24F28"/>
    <w:rsid w:val="00B7242E"/>
    <w:rsid w:val="00B77470"/>
    <w:rsid w:val="00B7782E"/>
    <w:rsid w:val="00B828C2"/>
    <w:rsid w:val="00B83EB6"/>
    <w:rsid w:val="00B932A4"/>
    <w:rsid w:val="00BA1B3A"/>
    <w:rsid w:val="00BB2B5E"/>
    <w:rsid w:val="00BC7AAA"/>
    <w:rsid w:val="00BD6689"/>
    <w:rsid w:val="00C175C2"/>
    <w:rsid w:val="00C247F2"/>
    <w:rsid w:val="00C26634"/>
    <w:rsid w:val="00C26C90"/>
    <w:rsid w:val="00C310C2"/>
    <w:rsid w:val="00C32646"/>
    <w:rsid w:val="00C41B9C"/>
    <w:rsid w:val="00C472B1"/>
    <w:rsid w:val="00C52162"/>
    <w:rsid w:val="00C5607C"/>
    <w:rsid w:val="00C600C1"/>
    <w:rsid w:val="00C6105A"/>
    <w:rsid w:val="00C62E42"/>
    <w:rsid w:val="00C81FD8"/>
    <w:rsid w:val="00CA4ED3"/>
    <w:rsid w:val="00CB226F"/>
    <w:rsid w:val="00CB36E9"/>
    <w:rsid w:val="00CC0D5D"/>
    <w:rsid w:val="00CC2D34"/>
    <w:rsid w:val="00CC44A9"/>
    <w:rsid w:val="00CC4C3C"/>
    <w:rsid w:val="00CC667F"/>
    <w:rsid w:val="00CD196A"/>
    <w:rsid w:val="00CE376D"/>
    <w:rsid w:val="00CF13B5"/>
    <w:rsid w:val="00CF2FDF"/>
    <w:rsid w:val="00D00B88"/>
    <w:rsid w:val="00D1368E"/>
    <w:rsid w:val="00D13EA2"/>
    <w:rsid w:val="00D16AFA"/>
    <w:rsid w:val="00D208A6"/>
    <w:rsid w:val="00D7075A"/>
    <w:rsid w:val="00D97919"/>
    <w:rsid w:val="00DA0CB5"/>
    <w:rsid w:val="00DB30FB"/>
    <w:rsid w:val="00DC0547"/>
    <w:rsid w:val="00DC4B41"/>
    <w:rsid w:val="00DD031C"/>
    <w:rsid w:val="00DD1C29"/>
    <w:rsid w:val="00DD70D2"/>
    <w:rsid w:val="00E00815"/>
    <w:rsid w:val="00E12455"/>
    <w:rsid w:val="00E27594"/>
    <w:rsid w:val="00E36D53"/>
    <w:rsid w:val="00E46052"/>
    <w:rsid w:val="00E662F6"/>
    <w:rsid w:val="00EA11C8"/>
    <w:rsid w:val="00EE22CA"/>
    <w:rsid w:val="00EE3992"/>
    <w:rsid w:val="00F00B52"/>
    <w:rsid w:val="00F10C28"/>
    <w:rsid w:val="00F1429A"/>
    <w:rsid w:val="00F23FDF"/>
    <w:rsid w:val="00F30D44"/>
    <w:rsid w:val="00F344D0"/>
    <w:rsid w:val="00F46239"/>
    <w:rsid w:val="00F50F07"/>
    <w:rsid w:val="00F612C6"/>
    <w:rsid w:val="00F6211D"/>
    <w:rsid w:val="00F63D1A"/>
    <w:rsid w:val="00F76805"/>
    <w:rsid w:val="00F76ADE"/>
    <w:rsid w:val="00F816EB"/>
    <w:rsid w:val="00F82B42"/>
    <w:rsid w:val="00F875F8"/>
    <w:rsid w:val="00F9748B"/>
    <w:rsid w:val="00FA43EE"/>
    <w:rsid w:val="00FA4BC1"/>
    <w:rsid w:val="00FA6FEB"/>
    <w:rsid w:val="00FC23C2"/>
    <w:rsid w:val="00FD2702"/>
    <w:rsid w:val="00FF05B8"/>
    <w:rsid w:val="00FF0CFC"/>
    <w:rsid w:val="00FF1C96"/>
    <w:rsid w:val="00FF31D2"/>
    <w:rsid w:val="010333FC"/>
    <w:rsid w:val="0224187C"/>
    <w:rsid w:val="02422C43"/>
    <w:rsid w:val="02777BFD"/>
    <w:rsid w:val="0284231A"/>
    <w:rsid w:val="03011BBD"/>
    <w:rsid w:val="032D4760"/>
    <w:rsid w:val="0370104F"/>
    <w:rsid w:val="04496C99"/>
    <w:rsid w:val="05CF5FA2"/>
    <w:rsid w:val="061B11E8"/>
    <w:rsid w:val="066C37F1"/>
    <w:rsid w:val="067F258B"/>
    <w:rsid w:val="07487DBA"/>
    <w:rsid w:val="079A613C"/>
    <w:rsid w:val="07E86287"/>
    <w:rsid w:val="0A00497C"/>
    <w:rsid w:val="0CD53E59"/>
    <w:rsid w:val="0CE3565F"/>
    <w:rsid w:val="0D065F96"/>
    <w:rsid w:val="0D755681"/>
    <w:rsid w:val="0D7B3B18"/>
    <w:rsid w:val="0DE95727"/>
    <w:rsid w:val="0E5B6625"/>
    <w:rsid w:val="0E99714E"/>
    <w:rsid w:val="102E78C0"/>
    <w:rsid w:val="107B0F9D"/>
    <w:rsid w:val="107F63A0"/>
    <w:rsid w:val="10D10E21"/>
    <w:rsid w:val="10E976A2"/>
    <w:rsid w:val="113B0990"/>
    <w:rsid w:val="116972AB"/>
    <w:rsid w:val="13824654"/>
    <w:rsid w:val="138A3509"/>
    <w:rsid w:val="138E4DA7"/>
    <w:rsid w:val="1509200E"/>
    <w:rsid w:val="15604521"/>
    <w:rsid w:val="15A46B04"/>
    <w:rsid w:val="15AE2AD9"/>
    <w:rsid w:val="15EC2259"/>
    <w:rsid w:val="17097CE6"/>
    <w:rsid w:val="17C52A16"/>
    <w:rsid w:val="18F002B2"/>
    <w:rsid w:val="18FC466E"/>
    <w:rsid w:val="191775ED"/>
    <w:rsid w:val="19324427"/>
    <w:rsid w:val="19805192"/>
    <w:rsid w:val="19D93AF5"/>
    <w:rsid w:val="1A197394"/>
    <w:rsid w:val="1C200D1A"/>
    <w:rsid w:val="1C37194D"/>
    <w:rsid w:val="1CB02232"/>
    <w:rsid w:val="1D3369BF"/>
    <w:rsid w:val="1E222C22"/>
    <w:rsid w:val="1E761259"/>
    <w:rsid w:val="203E5AA5"/>
    <w:rsid w:val="206C0F3A"/>
    <w:rsid w:val="215C64E4"/>
    <w:rsid w:val="21F20BF7"/>
    <w:rsid w:val="23706277"/>
    <w:rsid w:val="238D5FFB"/>
    <w:rsid w:val="240D3AC6"/>
    <w:rsid w:val="2619767A"/>
    <w:rsid w:val="27107444"/>
    <w:rsid w:val="28EF40E2"/>
    <w:rsid w:val="29080D00"/>
    <w:rsid w:val="290851A4"/>
    <w:rsid w:val="296C273B"/>
    <w:rsid w:val="298962E5"/>
    <w:rsid w:val="2ACA0583"/>
    <w:rsid w:val="2BA437D7"/>
    <w:rsid w:val="2C1075C6"/>
    <w:rsid w:val="2DEC3DD2"/>
    <w:rsid w:val="2E862DF3"/>
    <w:rsid w:val="2EA17C2D"/>
    <w:rsid w:val="2FE57994"/>
    <w:rsid w:val="2FE73D65"/>
    <w:rsid w:val="305A62E5"/>
    <w:rsid w:val="30843362"/>
    <w:rsid w:val="318058A3"/>
    <w:rsid w:val="319019AE"/>
    <w:rsid w:val="319E48F7"/>
    <w:rsid w:val="326C2357"/>
    <w:rsid w:val="33062754"/>
    <w:rsid w:val="33153089"/>
    <w:rsid w:val="33174961"/>
    <w:rsid w:val="33857B1D"/>
    <w:rsid w:val="33894F61"/>
    <w:rsid w:val="33EF31E8"/>
    <w:rsid w:val="3417273F"/>
    <w:rsid w:val="34243B0B"/>
    <w:rsid w:val="344F2B84"/>
    <w:rsid w:val="34CA77B1"/>
    <w:rsid w:val="357743EF"/>
    <w:rsid w:val="35D00DF7"/>
    <w:rsid w:val="35FB2318"/>
    <w:rsid w:val="36B64491"/>
    <w:rsid w:val="37362EDC"/>
    <w:rsid w:val="37AE6919"/>
    <w:rsid w:val="37B65B51"/>
    <w:rsid w:val="37DF3F24"/>
    <w:rsid w:val="386121DB"/>
    <w:rsid w:val="391D07F7"/>
    <w:rsid w:val="39850AC4"/>
    <w:rsid w:val="39BE5B37"/>
    <w:rsid w:val="39F5707E"/>
    <w:rsid w:val="3AF47336"/>
    <w:rsid w:val="3B3F639C"/>
    <w:rsid w:val="3B4958D4"/>
    <w:rsid w:val="3B96663F"/>
    <w:rsid w:val="3C4A1903"/>
    <w:rsid w:val="3CA9711E"/>
    <w:rsid w:val="3CF25AF7"/>
    <w:rsid w:val="3DDD67A7"/>
    <w:rsid w:val="3E246184"/>
    <w:rsid w:val="3F852C53"/>
    <w:rsid w:val="3FB22038"/>
    <w:rsid w:val="4054775A"/>
    <w:rsid w:val="40557653"/>
    <w:rsid w:val="40E337A0"/>
    <w:rsid w:val="40EE3E95"/>
    <w:rsid w:val="417164F1"/>
    <w:rsid w:val="42240501"/>
    <w:rsid w:val="42BE6BA7"/>
    <w:rsid w:val="42ED47CD"/>
    <w:rsid w:val="441D5B50"/>
    <w:rsid w:val="4476700E"/>
    <w:rsid w:val="44A21259"/>
    <w:rsid w:val="44E1513F"/>
    <w:rsid w:val="452A3791"/>
    <w:rsid w:val="456652D4"/>
    <w:rsid w:val="46DA1AD6"/>
    <w:rsid w:val="471A45C8"/>
    <w:rsid w:val="471E1AC2"/>
    <w:rsid w:val="478101A3"/>
    <w:rsid w:val="47B6609F"/>
    <w:rsid w:val="4880045B"/>
    <w:rsid w:val="48CB3DCC"/>
    <w:rsid w:val="497664F0"/>
    <w:rsid w:val="4B180E1F"/>
    <w:rsid w:val="4B4439C2"/>
    <w:rsid w:val="4C7402D7"/>
    <w:rsid w:val="4D07739D"/>
    <w:rsid w:val="4D113D78"/>
    <w:rsid w:val="4DB10219"/>
    <w:rsid w:val="4E425659"/>
    <w:rsid w:val="4F9D07EA"/>
    <w:rsid w:val="508F3931"/>
    <w:rsid w:val="51195DC8"/>
    <w:rsid w:val="514209A3"/>
    <w:rsid w:val="51B573C7"/>
    <w:rsid w:val="51B65470"/>
    <w:rsid w:val="51C27D36"/>
    <w:rsid w:val="51E25CE3"/>
    <w:rsid w:val="53B10062"/>
    <w:rsid w:val="53B35B89"/>
    <w:rsid w:val="54613836"/>
    <w:rsid w:val="550536DF"/>
    <w:rsid w:val="56356D29"/>
    <w:rsid w:val="569C6DA8"/>
    <w:rsid w:val="57854FC0"/>
    <w:rsid w:val="57A02132"/>
    <w:rsid w:val="580B4C07"/>
    <w:rsid w:val="5A5F3D07"/>
    <w:rsid w:val="5AE87463"/>
    <w:rsid w:val="5B674B85"/>
    <w:rsid w:val="5BB24978"/>
    <w:rsid w:val="5C1F1E3B"/>
    <w:rsid w:val="5E541D16"/>
    <w:rsid w:val="5ED70D6E"/>
    <w:rsid w:val="5F7136B0"/>
    <w:rsid w:val="5FD2383A"/>
    <w:rsid w:val="601C4AB5"/>
    <w:rsid w:val="616D55C9"/>
    <w:rsid w:val="61736957"/>
    <w:rsid w:val="61776FFB"/>
    <w:rsid w:val="62537AD3"/>
    <w:rsid w:val="627635EB"/>
    <w:rsid w:val="62960B4F"/>
    <w:rsid w:val="62A65827"/>
    <w:rsid w:val="630A6E47"/>
    <w:rsid w:val="63395F3D"/>
    <w:rsid w:val="639037F0"/>
    <w:rsid w:val="63ED0C43"/>
    <w:rsid w:val="643B7C00"/>
    <w:rsid w:val="64443165"/>
    <w:rsid w:val="65322CBF"/>
    <w:rsid w:val="657F41E5"/>
    <w:rsid w:val="66AA5FCB"/>
    <w:rsid w:val="66C37A39"/>
    <w:rsid w:val="67EE6D37"/>
    <w:rsid w:val="67FE054E"/>
    <w:rsid w:val="68172721"/>
    <w:rsid w:val="683E31F9"/>
    <w:rsid w:val="68C75644"/>
    <w:rsid w:val="68C77CB4"/>
    <w:rsid w:val="691B0000"/>
    <w:rsid w:val="69B4463C"/>
    <w:rsid w:val="6B403D4E"/>
    <w:rsid w:val="6B4733E0"/>
    <w:rsid w:val="6B5670CE"/>
    <w:rsid w:val="6BA059D0"/>
    <w:rsid w:val="6C181E47"/>
    <w:rsid w:val="6C617E56"/>
    <w:rsid w:val="6C9F2CF6"/>
    <w:rsid w:val="6CF43042"/>
    <w:rsid w:val="6DA07182"/>
    <w:rsid w:val="6DAC1227"/>
    <w:rsid w:val="6DF92B4F"/>
    <w:rsid w:val="6F7B659E"/>
    <w:rsid w:val="70627AB6"/>
    <w:rsid w:val="70967F6C"/>
    <w:rsid w:val="70A52185"/>
    <w:rsid w:val="70A628A5"/>
    <w:rsid w:val="716F713B"/>
    <w:rsid w:val="72785B7B"/>
    <w:rsid w:val="72E96A79"/>
    <w:rsid w:val="737558AC"/>
    <w:rsid w:val="73832A2A"/>
    <w:rsid w:val="74485A21"/>
    <w:rsid w:val="74674233"/>
    <w:rsid w:val="74B32AC9"/>
    <w:rsid w:val="750452E7"/>
    <w:rsid w:val="751D3432"/>
    <w:rsid w:val="7548217D"/>
    <w:rsid w:val="75BD5C2D"/>
    <w:rsid w:val="764861AD"/>
    <w:rsid w:val="76AA29C3"/>
    <w:rsid w:val="780D4FB8"/>
    <w:rsid w:val="78984CA4"/>
    <w:rsid w:val="79391001"/>
    <w:rsid w:val="79AB4A88"/>
    <w:rsid w:val="7A895664"/>
    <w:rsid w:val="7B3311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link w:val="16"/>
    <w:autoRedefine/>
    <w:qFormat/>
    <w:uiPriority w:val="0"/>
    <w:rPr>
      <w:szCs w:val="32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/>
      <w:sz w:val="21"/>
      <w:szCs w:val="24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semiHidden/>
    <w:unhideWhenUsed/>
    <w:qFormat/>
    <w:uiPriority w:val="99"/>
  </w:style>
  <w:style w:type="character" w:customStyle="1" w:styleId="13">
    <w:name w:val="页眉 字符"/>
    <w:basedOn w:val="11"/>
    <w:link w:val="6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4">
    <w:name w:val="页脚 字符"/>
    <w:basedOn w:val="11"/>
    <w:link w:val="5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批注框文本 字符"/>
    <w:basedOn w:val="11"/>
    <w:link w:val="4"/>
    <w:autoRedefine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6">
    <w:name w:val="正文文本 字符"/>
    <w:basedOn w:val="11"/>
    <w:link w:val="3"/>
    <w:qFormat/>
    <w:uiPriority w:val="0"/>
    <w:rPr>
      <w:rFonts w:eastAsia="仿宋_GB2312" w:cstheme="minorBid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004;&#23665;\Desktop\&#21355;&#20581;&#22996;\&#20223;&#23435;_GB2312&#65288;&#20844;&#25991;&#27169;&#29256;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6B43-2523-4322-B488-48181CAF1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仿宋_GB2312（公文模版）.dotx</Template>
  <Company>Microsoft</Company>
  <Pages>2</Pages>
  <Words>504</Words>
  <Characters>2873</Characters>
  <Lines>23</Lines>
  <Paragraphs>6</Paragraphs>
  <TotalTime>81</TotalTime>
  <ScaleCrop>false</ScaleCrop>
  <LinksUpToDate>false</LinksUpToDate>
  <CharactersWithSpaces>3371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2025-09-04T06:43:00Z</dcterms:created>
  <dc:creator>两山</dc:creator>
  <cp:lastModifiedBy>Feng</cp:lastModifiedBy>
  <cp:lastPrinted>2026-07-21T08:07:00Z</cp:lastPrinted>
  <dcterms:modified xsi:type="dcterms:W3CDTF">2026-07-22T11:57:16Z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2AA60226BFD145D19469D473198CC247_13</vt:lpwstr>
  </property>
  <property fmtid="{D5CDD505-2E9C-101B-9397-08002B2CF9AE}" pid="4" name="KSOTemplateDocerSaveRecord">
    <vt:lpwstr>eyJoZGlkIjoiNjk5ZDdiZGM2MGYxNTQ4MDUyNDAyOGFmOWUzNjY5OTciLCJ1c2VySWQiOiI2OTA2MjAxMzYifQ==</vt:lpwstr>
  </property>
</Properties>
</file>